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.75pt;height:62.25pt;visibility:visible">
            <v:imagedata r:id="rId6" o:title=""/>
          </v:shape>
        </w:pict>
      </w:r>
    </w:p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АДМИНИСТРАЦИЯ</w:t>
      </w:r>
    </w:p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Муниципального образования</w:t>
      </w:r>
    </w:p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Сельское поселение Молоковское</w:t>
      </w:r>
    </w:p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Ленинского муниципального района</w:t>
      </w:r>
    </w:p>
    <w:p w:rsidR="00E37E27" w:rsidRDefault="00E37E27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Московской области</w:t>
      </w:r>
    </w:p>
    <w:p w:rsidR="00E37E27" w:rsidRDefault="00E37E27" w:rsidP="00A07850">
      <w:pPr>
        <w:rPr>
          <w:rFonts w:ascii="Tahoma" w:hAnsi="Tahoma"/>
          <w:sz w:val="16"/>
          <w:szCs w:val="16"/>
        </w:rPr>
      </w:pPr>
    </w:p>
    <w:p w:rsidR="00E37E27" w:rsidRPr="00A07850" w:rsidRDefault="00E37E27" w:rsidP="00A07850">
      <w:pPr>
        <w:rPr>
          <w:rFonts w:ascii="Tahoma" w:hAnsi="Tahoma"/>
          <w:sz w:val="16"/>
          <w:szCs w:val="16"/>
        </w:rPr>
      </w:pPr>
      <w:r w:rsidRPr="00A07850">
        <w:rPr>
          <w:rFonts w:ascii="Tahoma" w:hAnsi="Tahoma"/>
          <w:sz w:val="16"/>
          <w:szCs w:val="16"/>
        </w:rPr>
        <w:t xml:space="preserve">142714, с. Молоково, ул. Революционная, д. 143а   </w:t>
      </w:r>
      <w:r>
        <w:rPr>
          <w:rFonts w:ascii="Tahoma" w:hAnsi="Tahoma"/>
          <w:sz w:val="16"/>
          <w:szCs w:val="16"/>
        </w:rPr>
        <w:t xml:space="preserve">                                               </w:t>
      </w:r>
      <w:r w:rsidRPr="00A07850">
        <w:rPr>
          <w:rFonts w:ascii="Tahoma" w:hAnsi="Tahoma"/>
          <w:sz w:val="16"/>
          <w:szCs w:val="16"/>
        </w:rPr>
        <w:t xml:space="preserve">  </w:t>
      </w:r>
      <w:r>
        <w:rPr>
          <w:rFonts w:ascii="Tahoma" w:hAnsi="Tahoma"/>
          <w:sz w:val="16"/>
          <w:szCs w:val="16"/>
        </w:rPr>
        <w:t xml:space="preserve">    </w:t>
      </w:r>
      <w:r w:rsidRPr="00A07850">
        <w:rPr>
          <w:rFonts w:ascii="Tahoma" w:hAnsi="Tahoma"/>
          <w:sz w:val="16"/>
          <w:szCs w:val="16"/>
        </w:rPr>
        <w:t>Тел. 549-11-68, факс 549-11-50</w:t>
      </w:r>
    </w:p>
    <w:p w:rsidR="00E37E27" w:rsidRPr="00A07850" w:rsidRDefault="00E37E27" w:rsidP="00A07850">
      <w:pPr>
        <w:rPr>
          <w:sz w:val="16"/>
          <w:szCs w:val="16"/>
          <w:u w:val="single"/>
        </w:rPr>
      </w:pPr>
      <w:r w:rsidRPr="00A07850">
        <w:rPr>
          <w:sz w:val="16"/>
          <w:szCs w:val="16"/>
        </w:rPr>
        <w:t>_________________________________________________________________</w:t>
      </w:r>
      <w:r>
        <w:rPr>
          <w:sz w:val="16"/>
          <w:szCs w:val="16"/>
        </w:rPr>
        <w:t>______________________________________________</w:t>
      </w:r>
      <w:r>
        <w:rPr>
          <w:sz w:val="16"/>
          <w:szCs w:val="16"/>
          <w:u w:val="single"/>
        </w:rPr>
        <w:t xml:space="preserve">                  </w:t>
      </w:r>
    </w:p>
    <w:p w:rsidR="00E37E27" w:rsidRDefault="00E37E27" w:rsidP="008E4841">
      <w:pPr>
        <w:jc w:val="center"/>
      </w:pPr>
    </w:p>
    <w:p w:rsidR="00E37E27" w:rsidRPr="00DA1707" w:rsidRDefault="00E37E27" w:rsidP="00DA1707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         с. Молоково          </w:t>
      </w:r>
      <w:r w:rsidRPr="00F22686">
        <w:rPr>
          <w:b/>
          <w:sz w:val="20"/>
          <w:szCs w:val="20"/>
        </w:rPr>
        <w:t xml:space="preserve">                   </w:t>
      </w:r>
      <w:r w:rsidRPr="00DA1707">
        <w:rPr>
          <w:b/>
          <w:sz w:val="20"/>
          <w:szCs w:val="20"/>
        </w:rPr>
        <w:t xml:space="preserve">                              </w:t>
      </w:r>
      <w:r>
        <w:rPr>
          <w:b/>
          <w:sz w:val="20"/>
          <w:szCs w:val="20"/>
        </w:rPr>
        <w:t xml:space="preserve">               </w:t>
      </w:r>
      <w:r w:rsidRPr="00DA170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                        «14 » июня </w:t>
      </w:r>
      <w:smartTag w:uri="urn:schemas-microsoft-com:office:smarttags" w:element="metricconverter">
        <w:smartTagPr>
          <w:attr w:name="ProductID" w:val="2014 г"/>
        </w:smartTagPr>
        <w:r>
          <w:rPr>
            <w:b/>
            <w:sz w:val="20"/>
            <w:szCs w:val="20"/>
          </w:rPr>
          <w:t>2014 г</w:t>
        </w:r>
      </w:smartTag>
      <w:r>
        <w:rPr>
          <w:b/>
          <w:sz w:val="20"/>
          <w:szCs w:val="20"/>
        </w:rPr>
        <w:t>.</w:t>
      </w:r>
    </w:p>
    <w:p w:rsidR="00E37E27" w:rsidRDefault="00E37E27" w:rsidP="00DA1707">
      <w:pPr>
        <w:rPr>
          <w:b/>
          <w:sz w:val="20"/>
          <w:szCs w:val="20"/>
        </w:rPr>
      </w:pPr>
      <w:r w:rsidRPr="00DA1707">
        <w:rPr>
          <w:b/>
          <w:sz w:val="20"/>
          <w:szCs w:val="20"/>
        </w:rPr>
        <w:t>(место составления акта)</w:t>
      </w:r>
      <w:r>
        <w:rPr>
          <w:b/>
          <w:sz w:val="20"/>
          <w:szCs w:val="20"/>
        </w:rPr>
        <w:t xml:space="preserve">                                                                                          (дата составления акта)</w:t>
      </w:r>
    </w:p>
    <w:p w:rsidR="00E37E27" w:rsidRDefault="00E37E2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____________17.00______</w:t>
      </w:r>
    </w:p>
    <w:p w:rsidR="00E37E27" w:rsidRDefault="00E37E2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(время составления акта)</w:t>
      </w:r>
    </w:p>
    <w:p w:rsidR="00E37E27" w:rsidRDefault="00E37E27" w:rsidP="00DA1707">
      <w:pPr>
        <w:rPr>
          <w:b/>
          <w:sz w:val="20"/>
          <w:szCs w:val="20"/>
        </w:rPr>
      </w:pPr>
    </w:p>
    <w:p w:rsidR="00E37E27" w:rsidRDefault="00E37E27" w:rsidP="00DA1707">
      <w:pPr>
        <w:rPr>
          <w:b/>
          <w:sz w:val="20"/>
          <w:szCs w:val="20"/>
        </w:rPr>
      </w:pPr>
    </w:p>
    <w:p w:rsidR="00E37E27" w:rsidRPr="0023742D" w:rsidRDefault="00E37E27" w:rsidP="0023742D">
      <w:pPr>
        <w:jc w:val="center"/>
        <w:rPr>
          <w:b/>
        </w:rPr>
      </w:pPr>
      <w:r w:rsidRPr="0023742D">
        <w:rPr>
          <w:b/>
        </w:rPr>
        <w:t>АКТ ПРОВЕРКИ</w:t>
      </w:r>
    </w:p>
    <w:p w:rsidR="00E37E27" w:rsidRPr="0023742D" w:rsidRDefault="00E37E27" w:rsidP="0023742D">
      <w:pPr>
        <w:jc w:val="center"/>
        <w:rPr>
          <w:b/>
        </w:rPr>
      </w:pPr>
      <w:r w:rsidRPr="0023742D">
        <w:rPr>
          <w:b/>
        </w:rPr>
        <w:t xml:space="preserve">органом муниципального контроля за соблюдением земельного законодательства </w:t>
      </w:r>
    </w:p>
    <w:p w:rsidR="00E37E27" w:rsidRDefault="00E37E27" w:rsidP="00DA1707">
      <w:pPr>
        <w:jc w:val="center"/>
        <w:rPr>
          <w:b/>
        </w:rPr>
      </w:pPr>
      <w:r w:rsidRPr="0023742D">
        <w:rPr>
          <w:b/>
        </w:rPr>
        <w:t xml:space="preserve">на территории сельского поселения Молоковское </w:t>
      </w:r>
    </w:p>
    <w:p w:rsidR="00E37E27" w:rsidRDefault="00E37E27" w:rsidP="00DA1707">
      <w:pPr>
        <w:jc w:val="center"/>
        <w:rPr>
          <w:b/>
        </w:rPr>
      </w:pPr>
      <w:r>
        <w:rPr>
          <w:b/>
        </w:rPr>
        <w:t>№ 30/2014</w:t>
      </w:r>
    </w:p>
    <w:p w:rsidR="00E37E27" w:rsidRDefault="00E37E27" w:rsidP="005840E2">
      <w:pPr>
        <w:jc w:val="both"/>
      </w:pPr>
    </w:p>
    <w:p w:rsidR="00E37E27" w:rsidRDefault="00E37E27" w:rsidP="005840E2">
      <w:pPr>
        <w:jc w:val="center"/>
      </w:pPr>
      <w:r>
        <w:t>Московская область, Ленинский район, с/п Молоковское.</w:t>
      </w:r>
    </w:p>
    <w:p w:rsidR="00E37E27" w:rsidRPr="001A6303" w:rsidRDefault="00E37E27" w:rsidP="004F089F">
      <w:pPr>
        <w:jc w:val="center"/>
        <w:rPr>
          <w:sz w:val="20"/>
          <w:szCs w:val="20"/>
        </w:rPr>
      </w:pPr>
      <w:r>
        <w:t xml:space="preserve">Адрес места проверки: юго-западнее д.Мисайлово, уч.93ю.                       </w:t>
      </w:r>
      <w:r w:rsidRPr="00A62568">
        <w:t xml:space="preserve">                 </w:t>
      </w:r>
      <w:r>
        <w:t xml:space="preserve">                                                             </w:t>
      </w:r>
      <w:r>
        <w:rPr>
          <w:sz w:val="20"/>
          <w:szCs w:val="20"/>
        </w:rPr>
        <w:t>(</w:t>
      </w:r>
      <w:r w:rsidRPr="001A6303">
        <w:rPr>
          <w:sz w:val="20"/>
          <w:szCs w:val="20"/>
        </w:rPr>
        <w:t>место проведения проверки)</w:t>
      </w:r>
    </w:p>
    <w:p w:rsidR="00E37E27" w:rsidRPr="001A6303" w:rsidRDefault="00E37E27" w:rsidP="002D59DC">
      <w:pPr>
        <w:ind w:firstLine="4680"/>
        <w:jc w:val="both"/>
        <w:rPr>
          <w:sz w:val="20"/>
          <w:szCs w:val="20"/>
        </w:rPr>
      </w:pPr>
    </w:p>
    <w:p w:rsidR="00E37E27" w:rsidRPr="001A6303" w:rsidRDefault="00E37E27" w:rsidP="00B85135">
      <w:pPr>
        <w:ind w:firstLine="4680"/>
        <w:jc w:val="both"/>
        <w:rPr>
          <w:sz w:val="20"/>
          <w:szCs w:val="20"/>
        </w:rPr>
      </w:pPr>
      <w:r w:rsidRPr="00A62568">
        <w:t xml:space="preserve">   </w:t>
      </w:r>
      <w:r w:rsidRPr="00A62568">
        <w:rPr>
          <w:sz w:val="20"/>
          <w:szCs w:val="20"/>
        </w:rPr>
        <w:t xml:space="preserve">            </w:t>
      </w:r>
    </w:p>
    <w:p w:rsidR="00E37E27" w:rsidRDefault="00E37E27" w:rsidP="001A6303">
      <w:pPr>
        <w:ind w:firstLine="4680"/>
        <w:jc w:val="both"/>
      </w:pPr>
    </w:p>
    <w:p w:rsidR="00E37E27" w:rsidRPr="000867F0" w:rsidRDefault="00E37E27" w:rsidP="005F7AE5">
      <w:pPr>
        <w:jc w:val="both"/>
        <w:rPr>
          <w:u w:val="single"/>
        </w:rPr>
      </w:pPr>
      <w:r w:rsidRPr="000867F0">
        <w:rPr>
          <w:b/>
          <w:u w:val="single"/>
        </w:rPr>
        <w:t>В соответствии</w:t>
      </w:r>
      <w:r w:rsidRPr="000867F0">
        <w:rPr>
          <w:u w:val="single"/>
        </w:rPr>
        <w:t xml:space="preserve"> с Решение</w:t>
      </w:r>
      <w:r>
        <w:rPr>
          <w:u w:val="single"/>
        </w:rPr>
        <w:t>м</w:t>
      </w:r>
      <w:r w:rsidRPr="000867F0">
        <w:rPr>
          <w:u w:val="single"/>
        </w:rPr>
        <w:t xml:space="preserve"> Совет</w:t>
      </w:r>
      <w:r>
        <w:rPr>
          <w:u w:val="single"/>
        </w:rPr>
        <w:t>а</w:t>
      </w:r>
      <w:r w:rsidRPr="000867F0">
        <w:rPr>
          <w:u w:val="single"/>
        </w:rPr>
        <w:t xml:space="preserve"> депутатов сельского поселения Молоковское от 10.12.2010 г. № 54 «Об утверждении Положения о порядке осуществления муниципального земельного контроля на территории сельского поселения Молоковское Ленинского муниципального района»</w:t>
      </w:r>
      <w:r>
        <w:rPr>
          <w:u w:val="single"/>
        </w:rPr>
        <w:t>, Федеральным законом от 26.12.2008 г.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Требованием Видновской городской прокуратуры от 31.03.2014 г. №7-07/2014 г. о проведении внеплановой проверки, Распоряжением администрации сельского поселения Молоковское №90-р/о от 18.06.2014 г. «О проведении внеплановой выездной проверки».</w:t>
      </w:r>
      <w:r w:rsidRPr="000867F0">
        <w:rPr>
          <w:u w:val="single"/>
        </w:rPr>
        <w:t xml:space="preserve"> </w:t>
      </w:r>
    </w:p>
    <w:p w:rsidR="00E37E27" w:rsidRDefault="00E37E27" w:rsidP="005F7AE5">
      <w:pPr>
        <w:jc w:val="both"/>
        <w:rPr>
          <w:u w:val="single"/>
        </w:rPr>
      </w:pPr>
      <w:r w:rsidRPr="000867F0">
        <w:rPr>
          <w:b/>
          <w:u w:val="single"/>
        </w:rPr>
        <w:t>Была проведена проверка</w:t>
      </w:r>
      <w:r w:rsidRPr="008B5F7F">
        <w:rPr>
          <w:u w:val="single"/>
        </w:rPr>
        <w:t xml:space="preserve"> в отношении: земельн</w:t>
      </w:r>
      <w:r>
        <w:rPr>
          <w:u w:val="single"/>
        </w:rPr>
        <w:t xml:space="preserve">ого </w:t>
      </w:r>
      <w:r w:rsidRPr="008B5F7F">
        <w:rPr>
          <w:u w:val="single"/>
        </w:rPr>
        <w:t>участк</w:t>
      </w:r>
      <w:r>
        <w:rPr>
          <w:u w:val="single"/>
        </w:rPr>
        <w:t>а</w:t>
      </w:r>
      <w:r w:rsidRPr="008B5F7F">
        <w:rPr>
          <w:u w:val="single"/>
        </w:rPr>
        <w:t xml:space="preserve"> с кадастровым номер</w:t>
      </w:r>
      <w:r>
        <w:rPr>
          <w:u w:val="single"/>
        </w:rPr>
        <w:t>ом:</w:t>
      </w:r>
      <w:r w:rsidRPr="008B5F7F">
        <w:rPr>
          <w:u w:val="single"/>
        </w:rPr>
        <w:t xml:space="preserve"> </w:t>
      </w:r>
      <w:r>
        <w:rPr>
          <w:u w:val="single"/>
        </w:rPr>
        <w:t xml:space="preserve"> </w:t>
      </w:r>
      <w:r w:rsidRPr="000B385F">
        <w:rPr>
          <w:u w:val="single"/>
        </w:rPr>
        <w:t>50:21:0</w:t>
      </w:r>
      <w:r>
        <w:rPr>
          <w:u w:val="single"/>
        </w:rPr>
        <w:t>60103</w:t>
      </w:r>
      <w:r w:rsidRPr="000B385F">
        <w:rPr>
          <w:u w:val="single"/>
        </w:rPr>
        <w:t>:</w:t>
      </w:r>
      <w:r>
        <w:rPr>
          <w:u w:val="single"/>
        </w:rPr>
        <w:t>0236 (вид разрешенного использования – «Для сельскохозяйственного производства», категорией земель «Земли сельскохозяйственного назначения», общей площадью 3290 кв.м).</w:t>
      </w:r>
    </w:p>
    <w:p w:rsidR="00E37E27" w:rsidRDefault="00E37E27" w:rsidP="002C3E6F"/>
    <w:p w:rsidR="00E37E27" w:rsidRDefault="00E37E27" w:rsidP="008B0133">
      <w:pPr>
        <w:jc w:val="center"/>
      </w:pPr>
      <w:r w:rsidRPr="008B0133">
        <w:rPr>
          <w:u w:val="single"/>
        </w:rPr>
        <w:t>Акт составлен: а</w:t>
      </w:r>
      <w:r w:rsidRPr="008B5F7F">
        <w:rPr>
          <w:u w:val="single"/>
        </w:rPr>
        <w:t>дминистраци</w:t>
      </w:r>
      <w:r>
        <w:rPr>
          <w:u w:val="single"/>
        </w:rPr>
        <w:t>я</w:t>
      </w:r>
      <w:r w:rsidRPr="008B5F7F">
        <w:rPr>
          <w:u w:val="single"/>
        </w:rPr>
        <w:t xml:space="preserve"> сельского поселения Молоковское</w:t>
      </w:r>
      <w:r>
        <w:rPr>
          <w:u w:val="single"/>
        </w:rPr>
        <w:t>.</w:t>
      </w:r>
    </w:p>
    <w:p w:rsidR="00E37E27" w:rsidRDefault="00E37E27" w:rsidP="008B5F7F">
      <w:pPr>
        <w:jc w:val="both"/>
        <w:rPr>
          <w:sz w:val="20"/>
          <w:szCs w:val="20"/>
        </w:rPr>
      </w:pPr>
      <w:r>
        <w:t xml:space="preserve">                                    </w:t>
      </w:r>
      <w:r w:rsidRPr="008B5F7F">
        <w:rPr>
          <w:sz w:val="20"/>
          <w:szCs w:val="20"/>
        </w:rPr>
        <w:t xml:space="preserve">(наименование организации-составителя акта) </w:t>
      </w:r>
    </w:p>
    <w:p w:rsidR="00E37E27" w:rsidRDefault="00E37E27" w:rsidP="008B5F7F">
      <w:pPr>
        <w:jc w:val="both"/>
        <w:rPr>
          <w:sz w:val="20"/>
          <w:szCs w:val="20"/>
        </w:rPr>
      </w:pPr>
    </w:p>
    <w:p w:rsidR="00E37E27" w:rsidRDefault="00E37E27" w:rsidP="008B5F7F">
      <w:pPr>
        <w:jc w:val="both"/>
      </w:pPr>
      <w:r>
        <w:t>Лица, проводившие проверку:</w:t>
      </w:r>
    </w:p>
    <w:p w:rsidR="00E37E27" w:rsidRPr="00D86CA7" w:rsidRDefault="00E37E27" w:rsidP="008B5F7F">
      <w:pPr>
        <w:jc w:val="both"/>
        <w:rPr>
          <w:u w:val="single"/>
        </w:rPr>
      </w:pPr>
      <w:r w:rsidRPr="00D86CA7">
        <w:rPr>
          <w:u w:val="single"/>
        </w:rPr>
        <w:t>Трубников В.А. – начальник отдела по работе с населением.</w:t>
      </w:r>
      <w:r>
        <w:rPr>
          <w:u w:val="single"/>
        </w:rPr>
        <w:t>__________________________</w:t>
      </w:r>
      <w:r w:rsidRPr="00D86CA7">
        <w:rPr>
          <w:u w:val="single"/>
        </w:rPr>
        <w:t xml:space="preserve">  </w:t>
      </w:r>
    </w:p>
    <w:p w:rsidR="00E37E27" w:rsidRPr="00E67236" w:rsidRDefault="00E37E27" w:rsidP="008B5F7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E67236">
        <w:rPr>
          <w:sz w:val="18"/>
          <w:szCs w:val="18"/>
        </w:rPr>
        <w:t>(Ф.И.О. (в случае, если имеется) должность должностного лица (должностных лиц), проводившего (их) проверку</w:t>
      </w:r>
    </w:p>
    <w:p w:rsidR="00E37E27" w:rsidRDefault="00E37E27" w:rsidP="008B5F7F">
      <w:pPr>
        <w:jc w:val="both"/>
      </w:pPr>
    </w:p>
    <w:p w:rsidR="00E37E27" w:rsidRDefault="00E37E27" w:rsidP="0027138F">
      <w:pPr>
        <w:spacing w:before="240"/>
        <w:ind w:firstLine="900"/>
        <w:jc w:val="both"/>
      </w:pPr>
      <w:r>
        <w:t>При проведении выездной проверки присутствовали: начальник отдела по работе с населением Трубников В.А. и Парышков Алексей Валерьевич (представитель по доверенности №МС/121-14 от 19.06.2014 г. от ООО «Триумф»).</w:t>
      </w:r>
    </w:p>
    <w:p w:rsidR="00E37E27" w:rsidRDefault="00E37E27" w:rsidP="00E0290C">
      <w:pPr>
        <w:ind w:firstLine="900"/>
        <w:jc w:val="both"/>
      </w:pPr>
      <w:r>
        <w:t>Цель контроля: по вопросу неиспользования земельного участка кадастровый номер №50:21:060103:0236 для сельскохозяйственного производства в указанных целях и</w:t>
      </w:r>
    </w:p>
    <w:p w:rsidR="00E37E27" w:rsidRDefault="00E37E27" w:rsidP="004B5F63">
      <w:pPr>
        <w:jc w:val="both"/>
      </w:pPr>
      <w:r>
        <w:t xml:space="preserve">невыполнения требований по предотвращению процессов, ухудшающих качественное состояние земель.   </w:t>
      </w:r>
    </w:p>
    <w:p w:rsidR="00E37E27" w:rsidRDefault="00E37E27" w:rsidP="008B0133">
      <w:pPr>
        <w:ind w:firstLine="900"/>
        <w:jc w:val="both"/>
      </w:pPr>
      <w:r>
        <w:t>ООО «Триумф» принадлежит на праве собственности земельный участок юго-западнее д. Мисайлово, уч.93ю, общей площадью 3290 кв.м</w:t>
      </w:r>
      <w:r w:rsidRPr="00244CB1">
        <w:t xml:space="preserve">. </w:t>
      </w:r>
      <w:r>
        <w:t xml:space="preserve">с </w:t>
      </w:r>
      <w:r w:rsidRPr="00244CB1">
        <w:t>вид</w:t>
      </w:r>
      <w:r>
        <w:t>ом</w:t>
      </w:r>
      <w:r w:rsidRPr="00244CB1">
        <w:t xml:space="preserve"> разрешенного использования – «Для сельскохозяйственного производства», категорией земель </w:t>
      </w:r>
      <w:r>
        <w:t xml:space="preserve">- </w:t>
      </w:r>
      <w:r w:rsidRPr="00244CB1">
        <w:t>«Земли сельскохозяйственного назначения»</w:t>
      </w:r>
      <w:r>
        <w:t xml:space="preserve">, кадастровый номер №50:21:060103:0236 на основании свидетельства о государственной регистрации права, регистрационная запись 50 – НВ № 188723 от 16 января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 xml:space="preserve">. </w:t>
      </w:r>
    </w:p>
    <w:p w:rsidR="00E37E27" w:rsidRDefault="00E37E27" w:rsidP="00832322">
      <w:pPr>
        <w:ind w:firstLine="900"/>
        <w:jc w:val="both"/>
      </w:pPr>
      <w:r>
        <w:t>Данный земельный участок состоит на государственном кадастровом учете, границы его определены. В результате его осмотра было установлено, что участок не имеет ограждения, вход на него осуществляется свободно.</w:t>
      </w:r>
    </w:p>
    <w:p w:rsidR="00E37E27" w:rsidRDefault="00E37E27" w:rsidP="00832322">
      <w:pPr>
        <w:ind w:firstLine="900"/>
        <w:jc w:val="both"/>
      </w:pPr>
      <w:r>
        <w:t xml:space="preserve">Территориально проверяемый земельный участок расположен посередине дороги ведущей от Молоковского шоссе до СНТ «Мисайлово». При чем данная дорога проходит вдоль проверяемого участка по северо-западной его стороне на расстоянии </w:t>
      </w:r>
      <w:smartTag w:uri="urn:schemas-microsoft-com:office:smarttags" w:element="metricconverter">
        <w:smartTagPr>
          <w:attr w:name="ProductID" w:val="110 метров"/>
        </w:smartTagPr>
        <w:r>
          <w:t>110 метров</w:t>
        </w:r>
      </w:smartTag>
      <w:r>
        <w:t xml:space="preserve">. Большая часть земельного участка представляет собой поле. С восточной стороны уч.93ю граничит с земельным участком имеющим кадастровый номер 50:21:060103:0002. Эти участки представляют собой единое поле, ни чем не разделенное. </w:t>
      </w:r>
    </w:p>
    <w:p w:rsidR="00E37E27" w:rsidRDefault="00E37E27" w:rsidP="00832322">
      <w:pPr>
        <w:ind w:firstLine="900"/>
        <w:jc w:val="both"/>
      </w:pPr>
      <w:r>
        <w:t xml:space="preserve">Проверяемый участок имеет вытянутую форму. Длинна его составляет </w:t>
      </w:r>
      <w:smartTag w:uri="urn:schemas-microsoft-com:office:smarttags" w:element="metricconverter">
        <w:smartTagPr>
          <w:attr w:name="ProductID" w:val="110 м"/>
        </w:smartTagPr>
        <w:r>
          <w:t>110 м</w:t>
        </w:r>
      </w:smartTag>
      <w:r>
        <w:t xml:space="preserve">., а ширина </w:t>
      </w:r>
      <w:smartTag w:uri="urn:schemas-microsoft-com:office:smarttags" w:element="metricconverter">
        <w:smartTagPr>
          <w:attr w:name="ProductID" w:val="34 м"/>
        </w:smartTagPr>
        <w:r>
          <w:t>34 м</w:t>
        </w:r>
      </w:smartTag>
      <w:r>
        <w:t xml:space="preserve">. На момент проведения проверки на проверяемом поле видны следы весенней распашки, но на нём произрастает преимущественно сорная трава (полынь, осот, порей и др.).   </w:t>
      </w:r>
    </w:p>
    <w:p w:rsidR="00E37E27" w:rsidRDefault="00E37E27" w:rsidP="008B0133">
      <w:pPr>
        <w:ind w:firstLine="900"/>
        <w:jc w:val="both"/>
      </w:pPr>
      <w:r>
        <w:t xml:space="preserve">Таким образом, при проведении муниципального земельного контроля было установлено, что проверяемый участок весной этого года был опахан и не смотря на то, что на нём произрастает в основном сорная трава, признаков не целевого использования земельного участка с кадастровым номером: 50:21:060103:0236 не выявлено, так как не установлен факт не использования данного участка на протяжении 3-х лет. </w:t>
      </w:r>
    </w:p>
    <w:p w:rsidR="00E37E27" w:rsidRDefault="00E37E27" w:rsidP="008B0133">
      <w:pPr>
        <w:ind w:firstLine="900"/>
        <w:jc w:val="both"/>
      </w:pPr>
    </w:p>
    <w:p w:rsidR="00E37E27" w:rsidRDefault="00E37E27" w:rsidP="008B0133">
      <w:pPr>
        <w:ind w:firstLine="900"/>
        <w:jc w:val="both"/>
      </w:pPr>
    </w:p>
    <w:p w:rsidR="00E37E27" w:rsidRDefault="00E37E27" w:rsidP="008B0133">
      <w:pPr>
        <w:ind w:firstLine="900"/>
        <w:jc w:val="both"/>
      </w:pPr>
    </w:p>
    <w:p w:rsidR="00E37E27" w:rsidRPr="00244CB1" w:rsidRDefault="00E37E27" w:rsidP="008B0133">
      <w:pPr>
        <w:ind w:firstLine="900"/>
        <w:jc w:val="both"/>
      </w:pPr>
      <w:r>
        <w:t xml:space="preserve">При проведении контроля проводилась фотосъемка.  </w:t>
      </w:r>
    </w:p>
    <w:p w:rsidR="00E37E27" w:rsidRPr="00315DED" w:rsidRDefault="00E37E27" w:rsidP="0046100D">
      <w:pPr>
        <w:ind w:firstLine="900"/>
        <w:jc w:val="both"/>
      </w:pPr>
    </w:p>
    <w:p w:rsidR="00E37E27" w:rsidRDefault="00E37E27" w:rsidP="0046100D">
      <w:pPr>
        <w:ind w:firstLine="900"/>
        <w:jc w:val="both"/>
      </w:pPr>
    </w:p>
    <w:p w:rsidR="00E37E27" w:rsidRDefault="00E37E27" w:rsidP="0046100D">
      <w:pPr>
        <w:ind w:firstLine="900"/>
        <w:jc w:val="both"/>
      </w:pPr>
      <w:r>
        <w:t>Прилагаемые документы: - фототаблица  из 2</w:t>
      </w:r>
      <w:r w:rsidRPr="0046100D">
        <w:t xml:space="preserve"> фотографи</w:t>
      </w:r>
      <w:r>
        <w:t>й</w:t>
      </w:r>
      <w:r w:rsidRPr="0046100D">
        <w:t>;</w:t>
      </w:r>
    </w:p>
    <w:p w:rsidR="00E37E27" w:rsidRDefault="00E37E27" w:rsidP="0046100D">
      <w:pPr>
        <w:ind w:firstLine="900"/>
        <w:jc w:val="both"/>
      </w:pPr>
      <w:r>
        <w:t xml:space="preserve">                                             - свидетельство о государственной регистрации права, регистрационная запись 50 – НВ №188723 от 16 января </w:t>
      </w:r>
      <w:smartTag w:uri="urn:schemas-microsoft-com:office:smarttags" w:element="metricconverter">
        <w:smartTagPr>
          <w:attr w:name="ProductID" w:val="1 л"/>
        </w:smartTagPr>
        <w:r>
          <w:t>2008 г</w:t>
        </w:r>
      </w:smartTag>
      <w:r>
        <w:t>.</w:t>
      </w:r>
      <w:r w:rsidRPr="00476F68">
        <w:t>;</w:t>
      </w:r>
    </w:p>
    <w:p w:rsidR="00E37E27" w:rsidRPr="00476F68" w:rsidRDefault="00E37E27" w:rsidP="0046100D">
      <w:pPr>
        <w:ind w:firstLine="900"/>
        <w:jc w:val="both"/>
      </w:pPr>
      <w:r>
        <w:t xml:space="preserve">                                             - копия доверенности №МС/121-14 от 19 июня </w:t>
      </w:r>
      <w:smartTag w:uri="urn:schemas-microsoft-com:office:smarttags" w:element="metricconverter">
        <w:smartTagPr>
          <w:attr w:name="ProductID" w:val="1 л"/>
        </w:smartTagPr>
        <w:r>
          <w:t>2014 г</w:t>
        </w:r>
      </w:smartTag>
      <w:r>
        <w:t>.  от</w:t>
      </w:r>
      <w:r w:rsidRPr="001A6F67">
        <w:t xml:space="preserve"> </w:t>
      </w:r>
      <w:r>
        <w:t>ООО «Триумф» выданная на имя Парышкова Алексея Валерьевича.</w:t>
      </w:r>
    </w:p>
    <w:p w:rsidR="00E37E27" w:rsidRDefault="00E37E27" w:rsidP="0046100D">
      <w:pPr>
        <w:ind w:firstLine="900"/>
        <w:jc w:val="both"/>
      </w:pPr>
      <w:r>
        <w:t xml:space="preserve">                                             </w:t>
      </w:r>
    </w:p>
    <w:p w:rsidR="00E37E27" w:rsidRDefault="00E37E27" w:rsidP="000867F0">
      <w:pPr>
        <w:ind w:firstLine="900"/>
        <w:jc w:val="both"/>
      </w:pPr>
    </w:p>
    <w:p w:rsidR="00E37E27" w:rsidRDefault="00E37E27" w:rsidP="00C441E7">
      <w:pPr>
        <w:jc w:val="both"/>
      </w:pPr>
      <w:r>
        <w:t xml:space="preserve">Подписи лиц, проводивших проверку:              ____________________        Трубников В.А.              </w:t>
      </w:r>
    </w:p>
    <w:p w:rsidR="00E37E27" w:rsidRDefault="00E37E27" w:rsidP="000867F0">
      <w:pPr>
        <w:ind w:firstLine="900"/>
        <w:jc w:val="both"/>
      </w:pPr>
      <w:r>
        <w:t xml:space="preserve">                                                                                   (подпись)  </w:t>
      </w:r>
    </w:p>
    <w:p w:rsidR="00E37E27" w:rsidRDefault="00E37E27" w:rsidP="000867F0">
      <w:pPr>
        <w:ind w:firstLine="900"/>
        <w:jc w:val="both"/>
      </w:pPr>
    </w:p>
    <w:p w:rsidR="00E37E27" w:rsidRDefault="00E37E27" w:rsidP="00E737EC">
      <w:pPr>
        <w:jc w:val="both"/>
      </w:pPr>
      <w:r>
        <w:t xml:space="preserve">Подписи лиц, участвовавших в проверке:       ____________________          Парышков А.В.      </w:t>
      </w:r>
    </w:p>
    <w:p w:rsidR="00E37E27" w:rsidRDefault="00E37E27" w:rsidP="00E737EC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E37E27" w:rsidRDefault="00E37E27" w:rsidP="00E03E89">
      <w:pPr>
        <w:ind w:firstLine="900"/>
        <w:jc w:val="both"/>
      </w:pPr>
      <w:r>
        <w:t xml:space="preserve"> </w:t>
      </w:r>
    </w:p>
    <w:p w:rsidR="00E37E27" w:rsidRDefault="00E37E27" w:rsidP="00E03E89">
      <w:pPr>
        <w:ind w:firstLine="900"/>
        <w:jc w:val="both"/>
      </w:pPr>
    </w:p>
    <w:p w:rsidR="00E37E27" w:rsidRDefault="00E37E27" w:rsidP="00E03E89">
      <w:pPr>
        <w:ind w:firstLine="900"/>
        <w:jc w:val="both"/>
      </w:pPr>
      <w:r>
        <w:br/>
      </w:r>
    </w:p>
    <w:p w:rsidR="00E37E27" w:rsidRDefault="00E37E27" w:rsidP="00E03E89">
      <w:pPr>
        <w:ind w:firstLine="900"/>
        <w:jc w:val="both"/>
      </w:pPr>
    </w:p>
    <w:p w:rsidR="00E37E27" w:rsidRDefault="00E37E27" w:rsidP="00E03E89">
      <w:pPr>
        <w:ind w:firstLine="900"/>
        <w:jc w:val="both"/>
      </w:pPr>
    </w:p>
    <w:p w:rsidR="00E37E27" w:rsidRDefault="00E37E27" w:rsidP="00E03E89">
      <w:pPr>
        <w:ind w:firstLine="900"/>
        <w:jc w:val="both"/>
      </w:pPr>
    </w:p>
    <w:p w:rsidR="00E37E27" w:rsidRDefault="00E37E27" w:rsidP="00E03E89">
      <w:pPr>
        <w:ind w:firstLine="900"/>
        <w:jc w:val="both"/>
        <w:rPr>
          <w:sz w:val="28"/>
          <w:szCs w:val="28"/>
        </w:rPr>
      </w:pPr>
    </w:p>
    <w:p w:rsidR="00E37E27" w:rsidRDefault="00E37E27" w:rsidP="00E03E89">
      <w:pPr>
        <w:ind w:firstLine="900"/>
        <w:jc w:val="both"/>
        <w:rPr>
          <w:sz w:val="28"/>
          <w:szCs w:val="28"/>
        </w:rPr>
      </w:pPr>
    </w:p>
    <w:p w:rsidR="00E37E27" w:rsidRPr="00EB7D0A" w:rsidRDefault="00E37E27" w:rsidP="00EB7D0A">
      <w:pPr>
        <w:ind w:firstLine="900"/>
        <w:jc w:val="center"/>
        <w:rPr>
          <w:sz w:val="28"/>
          <w:szCs w:val="28"/>
        </w:rPr>
      </w:pPr>
      <w:r w:rsidRPr="00EB7D0A">
        <w:rPr>
          <w:sz w:val="28"/>
          <w:szCs w:val="28"/>
        </w:rPr>
        <w:t xml:space="preserve">Фототаблица (на </w:t>
      </w:r>
      <w:smartTag w:uri="urn:schemas-microsoft-com:office:smarttags" w:element="metricconverter">
        <w:smartTagPr>
          <w:attr w:name="ProductID" w:val="1 л"/>
        </w:smartTagPr>
        <w:r w:rsidRPr="00EB7D0A">
          <w:rPr>
            <w:sz w:val="28"/>
            <w:szCs w:val="28"/>
          </w:rPr>
          <w:t>1 л</w:t>
        </w:r>
      </w:smartTag>
      <w:r w:rsidRPr="00EB7D0A">
        <w:rPr>
          <w:sz w:val="28"/>
          <w:szCs w:val="28"/>
        </w:rPr>
        <w:t>.)</w:t>
      </w:r>
    </w:p>
    <w:p w:rsidR="00E37E27" w:rsidRDefault="00E37E27" w:rsidP="00EB7D0A">
      <w:pPr>
        <w:jc w:val="both"/>
      </w:pPr>
    </w:p>
    <w:p w:rsidR="00E37E27" w:rsidRDefault="00E37E27" w:rsidP="00EB7D0A">
      <w:pPr>
        <w:jc w:val="both"/>
      </w:pPr>
      <w:r>
        <w:t xml:space="preserve">(приложение к акту проверки </w:t>
      </w:r>
      <w:r w:rsidRPr="00EB7D0A">
        <w:t xml:space="preserve">органом муниципального контроля за соблюдением земельного законодательства на территории сельского поселения Молоковское № </w:t>
      </w:r>
      <w:r>
        <w:t>30</w:t>
      </w:r>
      <w:r w:rsidRPr="00EB7D0A">
        <w:t>/2014</w:t>
      </w:r>
      <w:r>
        <w:t>)</w:t>
      </w:r>
    </w:p>
    <w:p w:rsidR="00E37E27" w:rsidRDefault="00E37E27" w:rsidP="00EB7D0A">
      <w:pPr>
        <w:jc w:val="both"/>
      </w:pPr>
    </w:p>
    <w:p w:rsidR="00E37E27" w:rsidRDefault="00E37E27" w:rsidP="00EB7D0A">
      <w:pPr>
        <w:jc w:val="both"/>
      </w:pPr>
      <w:r>
        <w:t>ООО «Триумф», участок для сельскохозяйственного производства кадастровый номер №50:21:060103:0236.</w:t>
      </w:r>
    </w:p>
    <w:p w:rsidR="00E37E27" w:rsidRDefault="00E37E27" w:rsidP="001061CC">
      <w:pPr>
        <w:jc w:val="center"/>
      </w:pPr>
      <w:r w:rsidRPr="00637D6F">
        <w:pict>
          <v:shape id="_x0000_i1026" type="#_x0000_t75" style="width:326.25pt;height:244.5pt">
            <v:imagedata r:id="rId7" o:title=""/>
          </v:shape>
        </w:pict>
      </w:r>
    </w:p>
    <w:p w:rsidR="00E37E27" w:rsidRDefault="00E37E27" w:rsidP="00F95102">
      <w:pPr>
        <w:jc w:val="both"/>
      </w:pPr>
    </w:p>
    <w:p w:rsidR="00E37E27" w:rsidRPr="00637D6F" w:rsidRDefault="00E37E27" w:rsidP="001061CC">
      <w:pPr>
        <w:jc w:val="center"/>
      </w:pPr>
      <w:r w:rsidRPr="00637D6F">
        <w:pict>
          <v:shape id="_x0000_i1027" type="#_x0000_t75" style="width:342.75pt;height:257.25pt">
            <v:imagedata r:id="rId8" o:title=""/>
          </v:shape>
        </w:pict>
      </w:r>
    </w:p>
    <w:p w:rsidR="00E37E27" w:rsidRDefault="00E37E27" w:rsidP="00F95102">
      <w:pPr>
        <w:jc w:val="both"/>
      </w:pPr>
    </w:p>
    <w:p w:rsidR="00E37E27" w:rsidRDefault="00E37E27" w:rsidP="00F95102">
      <w:pPr>
        <w:jc w:val="both"/>
      </w:pPr>
    </w:p>
    <w:p w:rsidR="00E37E27" w:rsidRDefault="00E37E27" w:rsidP="00DF2F56">
      <w:pPr>
        <w:pBdr>
          <w:bottom w:val="single" w:sz="12" w:space="1" w:color="auto"/>
        </w:pBdr>
        <w:jc w:val="both"/>
      </w:pPr>
      <w:r>
        <w:t xml:space="preserve">     </w:t>
      </w:r>
    </w:p>
    <w:p w:rsidR="00E37E27" w:rsidRPr="00EB7D0A" w:rsidRDefault="00E37E27" w:rsidP="00DF2F56">
      <w:pPr>
        <w:jc w:val="both"/>
      </w:pPr>
      <w:r>
        <w:t xml:space="preserve">             (подпись)                                                                 (Ф.И.О.)</w:t>
      </w:r>
    </w:p>
    <w:p w:rsidR="00E37E27" w:rsidRDefault="00E37E27" w:rsidP="00EB7D0A">
      <w:pPr>
        <w:pBdr>
          <w:bottom w:val="single" w:sz="12" w:space="1" w:color="auto"/>
        </w:pBdr>
        <w:jc w:val="both"/>
      </w:pPr>
    </w:p>
    <w:p w:rsidR="00E37E27" w:rsidRDefault="00E37E27" w:rsidP="00EB7D0A">
      <w:pPr>
        <w:pBdr>
          <w:bottom w:val="single" w:sz="12" w:space="1" w:color="auto"/>
        </w:pBdr>
        <w:jc w:val="both"/>
      </w:pPr>
    </w:p>
    <w:p w:rsidR="00E37E27" w:rsidRPr="00EB7D0A" w:rsidRDefault="00E37E27" w:rsidP="00EB7D0A">
      <w:pPr>
        <w:jc w:val="both"/>
      </w:pPr>
      <w:r>
        <w:t xml:space="preserve">             (подпись)                                                                 (Ф.И.О.)</w:t>
      </w:r>
    </w:p>
    <w:sectPr w:rsidR="00E37E27" w:rsidRPr="00EB7D0A" w:rsidSect="00FC7EED">
      <w:footerReference w:type="even" r:id="rId9"/>
      <w:footerReference w:type="default" r:id="rId10"/>
      <w:pgSz w:w="11906" w:h="16838"/>
      <w:pgMar w:top="540" w:right="851" w:bottom="54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E27" w:rsidRDefault="00E37E27">
      <w:r>
        <w:separator/>
      </w:r>
    </w:p>
  </w:endnote>
  <w:endnote w:type="continuationSeparator" w:id="0">
    <w:p w:rsidR="00E37E27" w:rsidRDefault="00E37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E27" w:rsidRDefault="00E37E27" w:rsidP="00FC7E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7E27" w:rsidRDefault="00E37E27" w:rsidP="00547F5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E27" w:rsidRDefault="00E37E27" w:rsidP="00FC7E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E37E27" w:rsidRDefault="00E37E27" w:rsidP="00547F5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E27" w:rsidRDefault="00E37E27">
      <w:r>
        <w:separator/>
      </w:r>
    </w:p>
  </w:footnote>
  <w:footnote w:type="continuationSeparator" w:id="0">
    <w:p w:rsidR="00E37E27" w:rsidRDefault="00E37E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4841"/>
    <w:rsid w:val="000213BD"/>
    <w:rsid w:val="00030A89"/>
    <w:rsid w:val="00042C01"/>
    <w:rsid w:val="000446B0"/>
    <w:rsid w:val="0006336F"/>
    <w:rsid w:val="00071FA7"/>
    <w:rsid w:val="00073E08"/>
    <w:rsid w:val="000807E1"/>
    <w:rsid w:val="0008224B"/>
    <w:rsid w:val="000867F0"/>
    <w:rsid w:val="0008719A"/>
    <w:rsid w:val="000A551B"/>
    <w:rsid w:val="000B2371"/>
    <w:rsid w:val="000B385F"/>
    <w:rsid w:val="000C6303"/>
    <w:rsid w:val="000C781B"/>
    <w:rsid w:val="000F76CA"/>
    <w:rsid w:val="001061CC"/>
    <w:rsid w:val="0010720D"/>
    <w:rsid w:val="0011206D"/>
    <w:rsid w:val="001133EC"/>
    <w:rsid w:val="001138F8"/>
    <w:rsid w:val="00122334"/>
    <w:rsid w:val="001438FC"/>
    <w:rsid w:val="00157EC2"/>
    <w:rsid w:val="00164585"/>
    <w:rsid w:val="00165038"/>
    <w:rsid w:val="00175B11"/>
    <w:rsid w:val="001767E0"/>
    <w:rsid w:val="00180F06"/>
    <w:rsid w:val="00186E96"/>
    <w:rsid w:val="001A51EA"/>
    <w:rsid w:val="001A6303"/>
    <w:rsid w:val="001A6F67"/>
    <w:rsid w:val="001B689D"/>
    <w:rsid w:val="001C07EA"/>
    <w:rsid w:val="001D0026"/>
    <w:rsid w:val="001D06C7"/>
    <w:rsid w:val="001E1273"/>
    <w:rsid w:val="001E3698"/>
    <w:rsid w:val="00205A1A"/>
    <w:rsid w:val="0021794E"/>
    <w:rsid w:val="002242B6"/>
    <w:rsid w:val="00226ACD"/>
    <w:rsid w:val="002274AF"/>
    <w:rsid w:val="00232B37"/>
    <w:rsid w:val="0023497C"/>
    <w:rsid w:val="0023742D"/>
    <w:rsid w:val="00237C33"/>
    <w:rsid w:val="00244CB1"/>
    <w:rsid w:val="00244DE8"/>
    <w:rsid w:val="0024648B"/>
    <w:rsid w:val="00254846"/>
    <w:rsid w:val="00255637"/>
    <w:rsid w:val="002638F5"/>
    <w:rsid w:val="0026390E"/>
    <w:rsid w:val="0027138F"/>
    <w:rsid w:val="00273C85"/>
    <w:rsid w:val="0027427D"/>
    <w:rsid w:val="00275C0E"/>
    <w:rsid w:val="002867FC"/>
    <w:rsid w:val="00286A9A"/>
    <w:rsid w:val="00292BB6"/>
    <w:rsid w:val="002A1B69"/>
    <w:rsid w:val="002A257B"/>
    <w:rsid w:val="002A4B05"/>
    <w:rsid w:val="002B0757"/>
    <w:rsid w:val="002B100B"/>
    <w:rsid w:val="002B6057"/>
    <w:rsid w:val="002B72B7"/>
    <w:rsid w:val="002C3E6E"/>
    <w:rsid w:val="002C3E6F"/>
    <w:rsid w:val="002C56F8"/>
    <w:rsid w:val="002D14F1"/>
    <w:rsid w:val="002D59DC"/>
    <w:rsid w:val="002F6219"/>
    <w:rsid w:val="002F70BB"/>
    <w:rsid w:val="002F78F8"/>
    <w:rsid w:val="00315DB0"/>
    <w:rsid w:val="00315DED"/>
    <w:rsid w:val="00321D63"/>
    <w:rsid w:val="00327A1C"/>
    <w:rsid w:val="00330066"/>
    <w:rsid w:val="00335F8E"/>
    <w:rsid w:val="00337FF7"/>
    <w:rsid w:val="00351D29"/>
    <w:rsid w:val="0035424C"/>
    <w:rsid w:val="00356FE6"/>
    <w:rsid w:val="00367C3C"/>
    <w:rsid w:val="003713A2"/>
    <w:rsid w:val="00390269"/>
    <w:rsid w:val="00390AEF"/>
    <w:rsid w:val="00392BD7"/>
    <w:rsid w:val="00397071"/>
    <w:rsid w:val="003A2551"/>
    <w:rsid w:val="003A7169"/>
    <w:rsid w:val="003B51F8"/>
    <w:rsid w:val="003C189D"/>
    <w:rsid w:val="003C65F1"/>
    <w:rsid w:val="003D113D"/>
    <w:rsid w:val="003D760D"/>
    <w:rsid w:val="00404E20"/>
    <w:rsid w:val="004116D5"/>
    <w:rsid w:val="004228DD"/>
    <w:rsid w:val="00427A70"/>
    <w:rsid w:val="0043067F"/>
    <w:rsid w:val="00430C64"/>
    <w:rsid w:val="00446423"/>
    <w:rsid w:val="004474C0"/>
    <w:rsid w:val="0045519C"/>
    <w:rsid w:val="004553B9"/>
    <w:rsid w:val="0046100D"/>
    <w:rsid w:val="004678A2"/>
    <w:rsid w:val="00476F68"/>
    <w:rsid w:val="004879CB"/>
    <w:rsid w:val="004953CF"/>
    <w:rsid w:val="00495926"/>
    <w:rsid w:val="004961B0"/>
    <w:rsid w:val="004A071B"/>
    <w:rsid w:val="004B3717"/>
    <w:rsid w:val="004B5F63"/>
    <w:rsid w:val="004C3C83"/>
    <w:rsid w:val="004C4329"/>
    <w:rsid w:val="004D20DB"/>
    <w:rsid w:val="004D2911"/>
    <w:rsid w:val="004D52A7"/>
    <w:rsid w:val="004E15F3"/>
    <w:rsid w:val="004E5CBE"/>
    <w:rsid w:val="004F089F"/>
    <w:rsid w:val="00506030"/>
    <w:rsid w:val="0051091B"/>
    <w:rsid w:val="00511EDC"/>
    <w:rsid w:val="005153F8"/>
    <w:rsid w:val="00516243"/>
    <w:rsid w:val="00520D37"/>
    <w:rsid w:val="00526E9D"/>
    <w:rsid w:val="0053009F"/>
    <w:rsid w:val="0053317D"/>
    <w:rsid w:val="00546B5C"/>
    <w:rsid w:val="00547F50"/>
    <w:rsid w:val="005505E4"/>
    <w:rsid w:val="005552E8"/>
    <w:rsid w:val="00555B7F"/>
    <w:rsid w:val="00563FDB"/>
    <w:rsid w:val="00566444"/>
    <w:rsid w:val="00567B0B"/>
    <w:rsid w:val="005724D2"/>
    <w:rsid w:val="00581398"/>
    <w:rsid w:val="00581549"/>
    <w:rsid w:val="00581E7C"/>
    <w:rsid w:val="005840E2"/>
    <w:rsid w:val="00585293"/>
    <w:rsid w:val="00597A94"/>
    <w:rsid w:val="005A0087"/>
    <w:rsid w:val="005A0E15"/>
    <w:rsid w:val="005A5AB2"/>
    <w:rsid w:val="005C0820"/>
    <w:rsid w:val="005C5C15"/>
    <w:rsid w:val="005F4034"/>
    <w:rsid w:val="005F4DC4"/>
    <w:rsid w:val="005F6233"/>
    <w:rsid w:val="005F7AE5"/>
    <w:rsid w:val="00605619"/>
    <w:rsid w:val="00610F01"/>
    <w:rsid w:val="00626641"/>
    <w:rsid w:val="0062664B"/>
    <w:rsid w:val="0063078E"/>
    <w:rsid w:val="00631B2F"/>
    <w:rsid w:val="00631F6F"/>
    <w:rsid w:val="00637D6F"/>
    <w:rsid w:val="00652B26"/>
    <w:rsid w:val="0066005C"/>
    <w:rsid w:val="006627FA"/>
    <w:rsid w:val="00673820"/>
    <w:rsid w:val="00674190"/>
    <w:rsid w:val="006833C0"/>
    <w:rsid w:val="00690B1F"/>
    <w:rsid w:val="0069171B"/>
    <w:rsid w:val="006A04F5"/>
    <w:rsid w:val="006A6C89"/>
    <w:rsid w:val="006B09B7"/>
    <w:rsid w:val="006B2BEF"/>
    <w:rsid w:val="006B3E32"/>
    <w:rsid w:val="006D0EEF"/>
    <w:rsid w:val="006D1EE4"/>
    <w:rsid w:val="006D32B8"/>
    <w:rsid w:val="006D3E60"/>
    <w:rsid w:val="006E13DA"/>
    <w:rsid w:val="006E54D0"/>
    <w:rsid w:val="006E5839"/>
    <w:rsid w:val="006F18A7"/>
    <w:rsid w:val="007027D3"/>
    <w:rsid w:val="00723A98"/>
    <w:rsid w:val="00727434"/>
    <w:rsid w:val="00730872"/>
    <w:rsid w:val="007322AE"/>
    <w:rsid w:val="007460D4"/>
    <w:rsid w:val="007502CA"/>
    <w:rsid w:val="007619B1"/>
    <w:rsid w:val="00761C21"/>
    <w:rsid w:val="00765AB8"/>
    <w:rsid w:val="00765E3E"/>
    <w:rsid w:val="007727CE"/>
    <w:rsid w:val="00774945"/>
    <w:rsid w:val="00776174"/>
    <w:rsid w:val="00782F1B"/>
    <w:rsid w:val="00787B3C"/>
    <w:rsid w:val="00790DAD"/>
    <w:rsid w:val="007B2035"/>
    <w:rsid w:val="007D03A1"/>
    <w:rsid w:val="007D5E0E"/>
    <w:rsid w:val="007E5984"/>
    <w:rsid w:val="007F3B45"/>
    <w:rsid w:val="00800569"/>
    <w:rsid w:val="00800AFA"/>
    <w:rsid w:val="00804F3E"/>
    <w:rsid w:val="008307D9"/>
    <w:rsid w:val="00832322"/>
    <w:rsid w:val="0084039E"/>
    <w:rsid w:val="0085064B"/>
    <w:rsid w:val="00867B94"/>
    <w:rsid w:val="008806FF"/>
    <w:rsid w:val="00883624"/>
    <w:rsid w:val="008850F9"/>
    <w:rsid w:val="008862B1"/>
    <w:rsid w:val="0089013B"/>
    <w:rsid w:val="008A42CF"/>
    <w:rsid w:val="008B0133"/>
    <w:rsid w:val="008B5F7F"/>
    <w:rsid w:val="008C630A"/>
    <w:rsid w:val="008E4841"/>
    <w:rsid w:val="008E5213"/>
    <w:rsid w:val="008E5591"/>
    <w:rsid w:val="008E66FC"/>
    <w:rsid w:val="008F6FF9"/>
    <w:rsid w:val="009046A4"/>
    <w:rsid w:val="00904B6F"/>
    <w:rsid w:val="009203EA"/>
    <w:rsid w:val="0092197C"/>
    <w:rsid w:val="009278CC"/>
    <w:rsid w:val="00932608"/>
    <w:rsid w:val="00942858"/>
    <w:rsid w:val="00960C26"/>
    <w:rsid w:val="00962936"/>
    <w:rsid w:val="0097102D"/>
    <w:rsid w:val="00981F9F"/>
    <w:rsid w:val="009A28D7"/>
    <w:rsid w:val="009A5193"/>
    <w:rsid w:val="009B20BF"/>
    <w:rsid w:val="009B77F2"/>
    <w:rsid w:val="009C0B3D"/>
    <w:rsid w:val="009C1623"/>
    <w:rsid w:val="009C1D79"/>
    <w:rsid w:val="009D06A9"/>
    <w:rsid w:val="009D7A56"/>
    <w:rsid w:val="009D7C8C"/>
    <w:rsid w:val="009E5793"/>
    <w:rsid w:val="009E6499"/>
    <w:rsid w:val="00A05E24"/>
    <w:rsid w:val="00A07850"/>
    <w:rsid w:val="00A1252A"/>
    <w:rsid w:val="00A25182"/>
    <w:rsid w:val="00A5029F"/>
    <w:rsid w:val="00A546E2"/>
    <w:rsid w:val="00A62568"/>
    <w:rsid w:val="00A86395"/>
    <w:rsid w:val="00A9274D"/>
    <w:rsid w:val="00A96D3A"/>
    <w:rsid w:val="00AB3467"/>
    <w:rsid w:val="00AB59BB"/>
    <w:rsid w:val="00AB707A"/>
    <w:rsid w:val="00AC07D2"/>
    <w:rsid w:val="00AC5BD5"/>
    <w:rsid w:val="00AD054C"/>
    <w:rsid w:val="00AD714F"/>
    <w:rsid w:val="00AE1303"/>
    <w:rsid w:val="00AE1EA5"/>
    <w:rsid w:val="00AE56BB"/>
    <w:rsid w:val="00AF2A40"/>
    <w:rsid w:val="00B03633"/>
    <w:rsid w:val="00B05C4C"/>
    <w:rsid w:val="00B15A0F"/>
    <w:rsid w:val="00B36AA9"/>
    <w:rsid w:val="00B377F1"/>
    <w:rsid w:val="00B66EC0"/>
    <w:rsid w:val="00B75CF3"/>
    <w:rsid w:val="00B85135"/>
    <w:rsid w:val="00B901E9"/>
    <w:rsid w:val="00B92ED8"/>
    <w:rsid w:val="00B969BC"/>
    <w:rsid w:val="00BA1244"/>
    <w:rsid w:val="00BB4FBC"/>
    <w:rsid w:val="00BC0B16"/>
    <w:rsid w:val="00BC7832"/>
    <w:rsid w:val="00BD50FB"/>
    <w:rsid w:val="00BD566F"/>
    <w:rsid w:val="00BE1BED"/>
    <w:rsid w:val="00BE2DEE"/>
    <w:rsid w:val="00BE3372"/>
    <w:rsid w:val="00BE59F8"/>
    <w:rsid w:val="00BF4DE7"/>
    <w:rsid w:val="00BF7BAD"/>
    <w:rsid w:val="00C1081F"/>
    <w:rsid w:val="00C13C5A"/>
    <w:rsid w:val="00C4304F"/>
    <w:rsid w:val="00C441E7"/>
    <w:rsid w:val="00C52EEC"/>
    <w:rsid w:val="00C63CC7"/>
    <w:rsid w:val="00CA2B6E"/>
    <w:rsid w:val="00CA3E3D"/>
    <w:rsid w:val="00CC754A"/>
    <w:rsid w:val="00CC7C5D"/>
    <w:rsid w:val="00CD7906"/>
    <w:rsid w:val="00CE02A6"/>
    <w:rsid w:val="00CE2F73"/>
    <w:rsid w:val="00CE3EDA"/>
    <w:rsid w:val="00CE4846"/>
    <w:rsid w:val="00CF2B48"/>
    <w:rsid w:val="00CF697D"/>
    <w:rsid w:val="00D00C7E"/>
    <w:rsid w:val="00D01895"/>
    <w:rsid w:val="00D078E7"/>
    <w:rsid w:val="00D21830"/>
    <w:rsid w:val="00D31440"/>
    <w:rsid w:val="00D31CAB"/>
    <w:rsid w:val="00D3740F"/>
    <w:rsid w:val="00D403A4"/>
    <w:rsid w:val="00D50662"/>
    <w:rsid w:val="00D5082B"/>
    <w:rsid w:val="00D522AA"/>
    <w:rsid w:val="00D540D2"/>
    <w:rsid w:val="00D548E8"/>
    <w:rsid w:val="00D576C3"/>
    <w:rsid w:val="00D64876"/>
    <w:rsid w:val="00D8197C"/>
    <w:rsid w:val="00D86CA7"/>
    <w:rsid w:val="00D925A2"/>
    <w:rsid w:val="00D939FB"/>
    <w:rsid w:val="00DA0096"/>
    <w:rsid w:val="00DA1707"/>
    <w:rsid w:val="00DA6F86"/>
    <w:rsid w:val="00DB050C"/>
    <w:rsid w:val="00DB7CC9"/>
    <w:rsid w:val="00DC1788"/>
    <w:rsid w:val="00DD47C2"/>
    <w:rsid w:val="00DD540E"/>
    <w:rsid w:val="00DE20F9"/>
    <w:rsid w:val="00DF184C"/>
    <w:rsid w:val="00DF2F56"/>
    <w:rsid w:val="00E0290C"/>
    <w:rsid w:val="00E03E89"/>
    <w:rsid w:val="00E15339"/>
    <w:rsid w:val="00E258E4"/>
    <w:rsid w:val="00E37E27"/>
    <w:rsid w:val="00E46374"/>
    <w:rsid w:val="00E60B02"/>
    <w:rsid w:val="00E6249D"/>
    <w:rsid w:val="00E65D13"/>
    <w:rsid w:val="00E67236"/>
    <w:rsid w:val="00E737EC"/>
    <w:rsid w:val="00E74E6A"/>
    <w:rsid w:val="00E85185"/>
    <w:rsid w:val="00E85EE1"/>
    <w:rsid w:val="00E863AA"/>
    <w:rsid w:val="00E90CEC"/>
    <w:rsid w:val="00E91AB6"/>
    <w:rsid w:val="00E963C5"/>
    <w:rsid w:val="00EA7319"/>
    <w:rsid w:val="00EB0F5C"/>
    <w:rsid w:val="00EB17BE"/>
    <w:rsid w:val="00EB5EC3"/>
    <w:rsid w:val="00EB6E6A"/>
    <w:rsid w:val="00EB7D0A"/>
    <w:rsid w:val="00EC2282"/>
    <w:rsid w:val="00ED29A4"/>
    <w:rsid w:val="00ED4A17"/>
    <w:rsid w:val="00EE3DD8"/>
    <w:rsid w:val="00EF4C7D"/>
    <w:rsid w:val="00EF6D59"/>
    <w:rsid w:val="00F04CE3"/>
    <w:rsid w:val="00F152BD"/>
    <w:rsid w:val="00F17654"/>
    <w:rsid w:val="00F22686"/>
    <w:rsid w:val="00F349DE"/>
    <w:rsid w:val="00F35F66"/>
    <w:rsid w:val="00F45037"/>
    <w:rsid w:val="00F524B2"/>
    <w:rsid w:val="00F538CA"/>
    <w:rsid w:val="00F57BFB"/>
    <w:rsid w:val="00F63F57"/>
    <w:rsid w:val="00F8390D"/>
    <w:rsid w:val="00F92B3A"/>
    <w:rsid w:val="00F941DA"/>
    <w:rsid w:val="00F95102"/>
    <w:rsid w:val="00FA0458"/>
    <w:rsid w:val="00FA3F42"/>
    <w:rsid w:val="00FA4918"/>
    <w:rsid w:val="00FB72DF"/>
    <w:rsid w:val="00FC0E8D"/>
    <w:rsid w:val="00FC51F3"/>
    <w:rsid w:val="00FC66B9"/>
    <w:rsid w:val="00FC7EED"/>
    <w:rsid w:val="00FD1311"/>
    <w:rsid w:val="00FE0046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84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47F5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95926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47F50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ED4A17"/>
    <w:pPr>
      <w:ind w:firstLine="144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9592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D7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5926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82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3</Pages>
  <Words>944</Words>
  <Characters>5384</Characters>
  <Application>Microsoft Office Outlook</Application>
  <DocSecurity>0</DocSecurity>
  <Lines>0</Lines>
  <Paragraphs>0</Paragraphs>
  <ScaleCrop>false</ScaleCrop>
  <Company>...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Админ</dc:creator>
  <cp:keywords/>
  <dc:description/>
  <cp:lastModifiedBy>т</cp:lastModifiedBy>
  <cp:revision>5</cp:revision>
  <cp:lastPrinted>2014-07-21T06:40:00Z</cp:lastPrinted>
  <dcterms:created xsi:type="dcterms:W3CDTF">2014-07-21T15:30:00Z</dcterms:created>
  <dcterms:modified xsi:type="dcterms:W3CDTF">2014-07-21T15:51:00Z</dcterms:modified>
</cp:coreProperties>
</file>